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福中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604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204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eastAsia="微软雅黑"/>
                <w:color w:val="000000"/>
                <w:sz w:val="24"/>
              </w:rPr>
            </w:pPr>
            <w:bookmarkStart w:id="0" w:name="_GoBack"/>
            <w:bookmarkEnd w:id="0"/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1</Pages>
  <Words>189</Words>
  <Characters>189</Characters>
  <Lines>52</Lines>
  <Paragraphs>25</Paragraphs>
  <CharactersWithSpaces>189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蒋玲玲</cp:lastModifiedBy>
  <cp:revision>2</cp:revision>
  <dcterms:created xsi:type="dcterms:W3CDTF">2024-01-16T08:16:00Z</dcterms:created>
  <dcterms:modified xsi:type="dcterms:W3CDTF">2024-04-07T01:58:51Z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